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EFE31">
      <w:pPr>
        <w:pStyle w:val="6"/>
        <w:widowControl w:val="0"/>
        <w:spacing w:before="0" w:beforeAutospacing="0" w:after="156" w:afterLines="50" w:afterAutospacing="0"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eastAsia="宋体" w:cs="宋体"/>
          <w:b/>
          <w:bCs/>
          <w:sz w:val="36"/>
          <w:szCs w:val="36"/>
          <w:lang w:val="en-US" w:eastAsia="zh-CN"/>
        </w:rPr>
        <w:t>常州工业职业技术学院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学生成绩更正申请表</w:t>
      </w:r>
    </w:p>
    <w:p w14:paraId="13B2B2BE">
      <w:pPr>
        <w:spacing w:after="78" w:afterLines="25" w:line="400" w:lineRule="exact"/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～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年度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学期</w:t>
      </w:r>
      <w:r>
        <w:rPr>
          <w:rFonts w:hint="eastAsia" w:ascii="宋体" w:hAnsi="宋体" w:eastAsia="宋体" w:cs="宋体"/>
          <w:bCs/>
          <w:sz w:val="24"/>
        </w:rPr>
        <w:t xml:space="preserve"> </w:t>
      </w:r>
    </w:p>
    <w:tbl>
      <w:tblPr>
        <w:tblStyle w:val="9"/>
        <w:tblW w:w="997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624"/>
        <w:gridCol w:w="2701"/>
        <w:gridCol w:w="1624"/>
        <w:gridCol w:w="2674"/>
      </w:tblGrid>
      <w:tr w14:paraId="3AB00F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5" w:type="dxa"/>
            <w:vMerge w:val="restart"/>
            <w:tcBorders>
              <w:tl2br w:val="nil"/>
              <w:tr2bl w:val="nil"/>
            </w:tcBorders>
            <w:vAlign w:val="center"/>
          </w:tcPr>
          <w:p w14:paraId="00892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学生信息</w:t>
            </w: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2AB36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学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院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76C2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3BD75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班    级</w:t>
            </w:r>
          </w:p>
        </w:tc>
        <w:tc>
          <w:tcPr>
            <w:tcW w:w="2674" w:type="dxa"/>
            <w:tcBorders>
              <w:tl2br w:val="nil"/>
              <w:tr2bl w:val="nil"/>
            </w:tcBorders>
            <w:vAlign w:val="center"/>
          </w:tcPr>
          <w:p w14:paraId="488D9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0DB9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5" w:type="dxa"/>
            <w:vMerge w:val="continue"/>
            <w:tcBorders>
              <w:tl2br w:val="nil"/>
              <w:tr2bl w:val="nil"/>
            </w:tcBorders>
            <w:vAlign w:val="center"/>
          </w:tcPr>
          <w:p w14:paraId="3C217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51BF2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号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3B312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4B805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  <w:t>姓    名</w:t>
            </w:r>
          </w:p>
        </w:tc>
        <w:tc>
          <w:tcPr>
            <w:tcW w:w="2674" w:type="dxa"/>
            <w:tcBorders>
              <w:tl2br w:val="nil"/>
              <w:tr2bl w:val="nil"/>
            </w:tcBorders>
            <w:vAlign w:val="center"/>
          </w:tcPr>
          <w:p w14:paraId="1B5DC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6CC2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5" w:type="dxa"/>
            <w:vMerge w:val="restart"/>
            <w:tcBorders>
              <w:tl2br w:val="nil"/>
              <w:tr2bl w:val="nil"/>
            </w:tcBorders>
            <w:vAlign w:val="center"/>
          </w:tcPr>
          <w:p w14:paraId="6558E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成绩</w:t>
            </w:r>
          </w:p>
          <w:p w14:paraId="6E4AB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更改情况</w:t>
            </w: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7D4A6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65320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35BEB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课程代码</w:t>
            </w:r>
          </w:p>
        </w:tc>
        <w:tc>
          <w:tcPr>
            <w:tcW w:w="2674" w:type="dxa"/>
            <w:tcBorders>
              <w:tl2br w:val="nil"/>
              <w:tr2bl w:val="nil"/>
            </w:tcBorders>
            <w:vAlign w:val="center"/>
          </w:tcPr>
          <w:p w14:paraId="29D62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E4EA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5" w:type="dxa"/>
            <w:vMerge w:val="continue"/>
            <w:tcBorders>
              <w:tl2br w:val="nil"/>
              <w:tr2bl w:val="nil"/>
            </w:tcBorders>
            <w:vAlign w:val="center"/>
          </w:tcPr>
          <w:p w14:paraId="6CE03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65674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课程性质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43779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正考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补考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重修</w:t>
            </w: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6D124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学年学期</w:t>
            </w:r>
          </w:p>
        </w:tc>
        <w:tc>
          <w:tcPr>
            <w:tcW w:w="2674" w:type="dxa"/>
            <w:tcBorders>
              <w:tl2br w:val="nil"/>
              <w:tr2bl w:val="nil"/>
            </w:tcBorders>
            <w:vAlign w:val="center"/>
          </w:tcPr>
          <w:p w14:paraId="57A8E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CAD0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5" w:type="dxa"/>
            <w:vMerge w:val="continue"/>
            <w:tcBorders>
              <w:tl2br w:val="nil"/>
              <w:tr2bl w:val="nil"/>
            </w:tcBorders>
            <w:vAlign w:val="center"/>
          </w:tcPr>
          <w:p w14:paraId="66E38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32B25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更改前成绩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7B673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5111A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更改后成绩</w:t>
            </w:r>
          </w:p>
        </w:tc>
        <w:tc>
          <w:tcPr>
            <w:tcW w:w="26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36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1BA0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</w:trPr>
        <w:tc>
          <w:tcPr>
            <w:tcW w:w="1355" w:type="dxa"/>
            <w:vMerge w:val="continue"/>
            <w:tcBorders>
              <w:tl2br w:val="nil"/>
              <w:tr2bl w:val="nil"/>
            </w:tcBorders>
            <w:vAlign w:val="center"/>
          </w:tcPr>
          <w:p w14:paraId="743A3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6AA778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4F6656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更正原因</w:t>
            </w:r>
          </w:p>
          <w:p w14:paraId="0816F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99" w:type="dxa"/>
            <w:gridSpan w:val="3"/>
            <w:tcBorders>
              <w:tl2br w:val="nil"/>
              <w:tr2bl w:val="nil"/>
            </w:tcBorders>
            <w:vAlign w:val="center"/>
          </w:tcPr>
          <w:p w14:paraId="5D2DD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 w14:paraId="2CAC51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355" w:type="dxa"/>
            <w:vAlign w:val="center"/>
          </w:tcPr>
          <w:p w14:paraId="2D672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任课教师意见</w:t>
            </w:r>
          </w:p>
        </w:tc>
        <w:tc>
          <w:tcPr>
            <w:tcW w:w="8623" w:type="dxa"/>
            <w:gridSpan w:val="4"/>
            <w:vAlign w:val="center"/>
          </w:tcPr>
          <w:p w14:paraId="30FF3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   </w:t>
            </w:r>
          </w:p>
          <w:p w14:paraId="72FCD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</w:t>
            </w:r>
          </w:p>
          <w:p w14:paraId="256EB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签名： </w:t>
            </w:r>
          </w:p>
          <w:p w14:paraId="3B999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                          年  月  日</w:t>
            </w:r>
          </w:p>
        </w:tc>
      </w:tr>
      <w:tr w14:paraId="5D6D67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355" w:type="dxa"/>
            <w:tcBorders>
              <w:top w:val="single" w:color="auto" w:sz="8" w:space="0"/>
            </w:tcBorders>
            <w:vAlign w:val="center"/>
          </w:tcPr>
          <w:p w14:paraId="76D0D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开课学院审核意见</w:t>
            </w:r>
          </w:p>
        </w:tc>
        <w:tc>
          <w:tcPr>
            <w:tcW w:w="8623" w:type="dxa"/>
            <w:gridSpan w:val="4"/>
            <w:tcBorders>
              <w:top w:val="single" w:color="auto" w:sz="8" w:space="0"/>
            </w:tcBorders>
            <w:vAlign w:val="center"/>
          </w:tcPr>
          <w:p w14:paraId="1D4FB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</w:p>
          <w:p w14:paraId="2B75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主管领导：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（公章）</w:t>
            </w:r>
          </w:p>
          <w:p w14:paraId="7F06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  年  月  日</w:t>
            </w:r>
          </w:p>
        </w:tc>
      </w:tr>
      <w:tr w14:paraId="010C0C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355" w:type="dxa"/>
            <w:tcBorders>
              <w:top w:val="single" w:color="auto" w:sz="8" w:space="0"/>
            </w:tcBorders>
            <w:vAlign w:val="center"/>
          </w:tcPr>
          <w:p w14:paraId="75B75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教务处</w:t>
            </w:r>
          </w:p>
          <w:p w14:paraId="69BC8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8623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3472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9FF2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主管领导：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（公章）</w:t>
            </w:r>
          </w:p>
          <w:p w14:paraId="28AD4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                          年  月  日</w:t>
            </w:r>
          </w:p>
        </w:tc>
      </w:tr>
      <w:tr w14:paraId="73E832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9978" w:type="dxa"/>
            <w:gridSpan w:val="5"/>
            <w:tcBorders>
              <w:top w:val="single" w:color="auto" w:sz="8" w:space="0"/>
            </w:tcBorders>
            <w:vAlign w:val="center"/>
          </w:tcPr>
          <w:p w14:paraId="69CD6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修改执行人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修改状态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修改日期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日</w:t>
            </w:r>
          </w:p>
        </w:tc>
      </w:tr>
    </w:tbl>
    <w:p w14:paraId="163717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default" w:ascii="汉仪粗简黑简" w:hAnsi="汉仪粗简黑简" w:eastAsia="仿宋" w:cs="汉仪粗简黑简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备注：此表由任课教师填写并办理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，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相关附件可附表后，</w:t>
      </w:r>
      <w:r>
        <w:rPr>
          <w:rFonts w:hint="eastAsia" w:ascii="仿宋" w:hAnsi="仿宋" w:eastAsia="仿宋" w:cs="仿宋"/>
          <w:sz w:val="21"/>
          <w:szCs w:val="21"/>
        </w:rPr>
        <w:t>存至修改执行人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处。</w:t>
      </w:r>
    </w:p>
    <w:sectPr>
      <w:headerReference r:id="rId5" w:type="default"/>
      <w:pgSz w:w="11906" w:h="16838"/>
      <w:pgMar w:top="1020" w:right="1080" w:bottom="698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41EAD645-71A6-4502-AF3F-4C3FB249058B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75DD1922-297D-4301-A310-A9DD70E0694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6A0D1D8C-342D-4BBA-9A27-342F8B83B75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8E221EAB-539E-4C9F-9A6F-26947AB3782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43006391-0219-4D94-8103-F4F87855DF4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3DFA4C89-D1A2-41C5-9D85-AFD26067554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80AA5E11-5678-46C8-BFA4-FA76A4334FE1}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8D073D24-BBDC-4A6E-AFFC-CC0D5A6A93EE}"/>
  </w:font>
  <w:font w:name="汉仪粗简黑简">
    <w:panose1 w:val="00020600040101010101"/>
    <w:charset w:val="86"/>
    <w:family w:val="auto"/>
    <w:pitch w:val="default"/>
    <w:sig w:usb0="A00002BF" w:usb1="18EF7CFA" w:usb2="00000016" w:usb3="00000000" w:csb0="00040000" w:csb1="00000000"/>
    <w:embedRegular r:id="rId9" w:fontKey="{CBC0C42C-3691-449D-84E2-D2BB2130C379}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  <w:embedRegular r:id="rId10" w:fontKey="{26D8E90B-5BB4-488B-9815-553F1D07F36B}"/>
  </w:font>
  <w:font w:name="WPSEMBED1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AE9EF">
    <w:pPr>
      <w:pStyle w:val="5"/>
      <w:pBdr>
        <w:bottom w:val="none" w:color="auto" w:sz="0" w:space="1"/>
      </w:pBdr>
      <w:jc w:val="center"/>
      <w:rPr>
        <w:rFonts w:hint="eastAsia" w:ascii="汉仪仿宋简" w:hAnsi="汉仪仿宋简" w:eastAsia="汉仪仿宋简" w:cs="汉仪仿宋简"/>
        <w:sz w:val="36"/>
        <w:szCs w:val="40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NmZTczZGFkY2U5MjRiOGM4N2MyMTczMDgzMWFhZWMzIiwidXNlckNvdW50IjoxfQ=="/>
  </w:docVars>
  <w:rsids>
    <w:rsidRoot w:val="620A4D5F"/>
    <w:rsid w:val="06452C22"/>
    <w:rsid w:val="082D0583"/>
    <w:rsid w:val="096D6F61"/>
    <w:rsid w:val="0FE221B4"/>
    <w:rsid w:val="12CF0C0F"/>
    <w:rsid w:val="14843AF3"/>
    <w:rsid w:val="17695EFC"/>
    <w:rsid w:val="19015EAD"/>
    <w:rsid w:val="1AAF4A06"/>
    <w:rsid w:val="1DD23C3C"/>
    <w:rsid w:val="1E867D5A"/>
    <w:rsid w:val="1FD80EEF"/>
    <w:rsid w:val="21012ED3"/>
    <w:rsid w:val="217D4616"/>
    <w:rsid w:val="23246F98"/>
    <w:rsid w:val="23A33B91"/>
    <w:rsid w:val="2973086F"/>
    <w:rsid w:val="2978537C"/>
    <w:rsid w:val="2BC450BC"/>
    <w:rsid w:val="2C8D140E"/>
    <w:rsid w:val="2F9279B3"/>
    <w:rsid w:val="38D70B59"/>
    <w:rsid w:val="3CAA6F8F"/>
    <w:rsid w:val="46172C51"/>
    <w:rsid w:val="4C403B93"/>
    <w:rsid w:val="50AD715A"/>
    <w:rsid w:val="51922CB2"/>
    <w:rsid w:val="52964378"/>
    <w:rsid w:val="53765568"/>
    <w:rsid w:val="56EE5E18"/>
    <w:rsid w:val="57B5021D"/>
    <w:rsid w:val="57B7325D"/>
    <w:rsid w:val="58A4674F"/>
    <w:rsid w:val="5B5C2D4A"/>
    <w:rsid w:val="5B7405A1"/>
    <w:rsid w:val="5DBC076F"/>
    <w:rsid w:val="5E2B1DE3"/>
    <w:rsid w:val="6056117E"/>
    <w:rsid w:val="60A1245D"/>
    <w:rsid w:val="61BF336D"/>
    <w:rsid w:val="620A4D5F"/>
    <w:rsid w:val="63E74803"/>
    <w:rsid w:val="6725299E"/>
    <w:rsid w:val="68C75BB8"/>
    <w:rsid w:val="69B84AA0"/>
    <w:rsid w:val="6D2160F1"/>
    <w:rsid w:val="6D715BA8"/>
    <w:rsid w:val="6EB74327"/>
    <w:rsid w:val="704152F8"/>
    <w:rsid w:val="72185ABA"/>
    <w:rsid w:val="72870E3C"/>
    <w:rsid w:val="72A938B7"/>
    <w:rsid w:val="76122825"/>
    <w:rsid w:val="765D3ACE"/>
    <w:rsid w:val="7AAC269C"/>
    <w:rsid w:val="7AD97454"/>
    <w:rsid w:val="7C1C3795"/>
    <w:rsid w:val="7E033875"/>
    <w:rsid w:val="7EE1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qFormat/>
    <w:uiPriority w:val="99"/>
    <w:pPr>
      <w:ind w:firstLine="1530"/>
    </w:pPr>
    <w:rPr>
      <w:rFonts w:eastAsia="隶书"/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1"/>
    <w:qFormat/>
    <w:uiPriority w:val="0"/>
    <w:pPr>
      <w:ind w:firstLine="498" w:firstLineChars="200"/>
    </w:pPr>
    <w:rPr>
      <w:szCs w:val="2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f46342e9-e289-46e0-af9f-acf81eb266a1\&#23398;&#29983;&#32771;&#35797;&#25104;&#32489;&#26356;&#27491;&#30003;&#35831;&#21333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学生考试成绩更正申请单模板.docx</Template>
  <Pages>1</Pages>
  <Words>182</Words>
  <Characters>182</Characters>
  <Lines>0</Lines>
  <Paragraphs>0</Paragraphs>
  <TotalTime>1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2026-06-17T02:06:00Z</dcterms:created>
  <dc:creator>青雉白衣°</dc:creator>
  <cp:lastModifiedBy>青雉白衣°</cp:lastModifiedBy>
  <dcterms:modified xsi:type="dcterms:W3CDTF">2026-06-17T03:06:51Z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2390B26407254714BA75D076FF34470B_11</vt:lpwstr>
  </property>
  <property fmtid="{D5CDD505-2E9C-101B-9397-08002B2CF9AE}" pid="4" name="KSOTemplateUUID">
    <vt:lpwstr>v1.0_mb_cgOE72ap/Que9Nckm685XA==</vt:lpwstr>
  </property>
  <property fmtid="{D5CDD505-2E9C-101B-9397-08002B2CF9AE}" pid="5" name="KSOTemplateDocerSaveRecord">
    <vt:lpwstr>eyJoZGlkIjoiMWZhM2QyNDQ3MWJlZmFkZGYwYzEyOTRjZjMwM2Y3YTkiLCJ1c2VySWQiOiIyOTc0NzcwMDUifQ==</vt:lpwstr>
  </property>
</Properties>
</file>